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5FC12E" w14:textId="77F8EB95" w:rsidR="00092B58" w:rsidRPr="008B18FC" w:rsidRDefault="00C45065" w:rsidP="00092B58">
      <w:pPr>
        <w:pStyle w:val="ImagePlaceholder"/>
        <w:rPr>
          <w:rFonts w:ascii="Times New Roman" w:hAnsi="Times New Roman" w:cs="Times New Roman"/>
          <w:b/>
          <w:bCs/>
          <w:sz w:val="40"/>
          <w:szCs w:val="40"/>
        </w:rPr>
      </w:pPr>
      <w:r w:rsidRPr="008B18FC">
        <w:rPr>
          <w:rFonts w:ascii="Times New Roman" w:hAnsi="Times New Roman" w:cs="Times New Roman"/>
          <w:b/>
          <w:bCs/>
          <w:sz w:val="40"/>
          <w:szCs w:val="40"/>
        </w:rPr>
        <w:t>VINOTH V</w:t>
      </w:r>
    </w:p>
    <w:p w14:paraId="2764500B" w14:textId="65DDD68F" w:rsidR="00C45065" w:rsidRPr="008B18FC" w:rsidRDefault="00C45065" w:rsidP="00092B58">
      <w:pPr>
        <w:pStyle w:val="ImagePlaceholder"/>
        <w:rPr>
          <w:rFonts w:ascii="Times New Roman" w:hAnsi="Times New Roman" w:cs="Times New Roman"/>
          <w:sz w:val="24"/>
          <w:szCs w:val="24"/>
        </w:rPr>
      </w:pPr>
      <w:r w:rsidRPr="008B18FC">
        <w:rPr>
          <w:rFonts w:ascii="Times New Roman" w:hAnsi="Times New Roman" w:cs="Times New Roman"/>
          <w:sz w:val="24"/>
          <w:szCs w:val="24"/>
        </w:rPr>
        <w:t>Junior Data Analyst</w:t>
      </w:r>
    </w:p>
    <w:tbl>
      <w:tblPr>
        <w:tblStyle w:val="PlainTable2"/>
        <w:tblW w:w="5000" w:type="pct"/>
        <w:tblLayout w:type="fixed"/>
        <w:tblLook w:val="0600" w:firstRow="0" w:lastRow="0" w:firstColumn="0" w:lastColumn="0" w:noHBand="1" w:noVBand="1"/>
      </w:tblPr>
      <w:tblGrid>
        <w:gridCol w:w="3456"/>
        <w:gridCol w:w="7344"/>
      </w:tblGrid>
      <w:tr w:rsidR="004B00F4" w:rsidRPr="008B18FC" w14:paraId="17613F92" w14:textId="294D623E" w:rsidTr="004B00F4">
        <w:trPr>
          <w:trHeight w:val="1971"/>
        </w:trPr>
        <w:tc>
          <w:tcPr>
            <w:tcW w:w="3456" w:type="dxa"/>
            <w:tcBorders>
              <w:top w:val="single" w:sz="4" w:space="0" w:color="7F7F7F" w:themeColor="text1" w:themeTint="80"/>
              <w:bottom w:val="single" w:sz="4" w:space="0" w:color="auto"/>
              <w:right w:val="single" w:sz="4" w:space="0" w:color="auto"/>
            </w:tcBorders>
          </w:tcPr>
          <w:p w14:paraId="685B7200" w14:textId="596CD487" w:rsidR="004B00F4" w:rsidRPr="008B18FC" w:rsidRDefault="004B00F4" w:rsidP="004B00F4">
            <w:pPr>
              <w:pStyle w:val="Title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18F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MY CONTACT</w:t>
            </w:r>
          </w:p>
          <w:p w14:paraId="17316BB4" w14:textId="77777777" w:rsidR="004B00F4" w:rsidRPr="008B18FC" w:rsidRDefault="004B00F4" w:rsidP="004B00F4">
            <w:pPr>
              <w:pStyle w:val="Title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B18F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6381609761</w:t>
            </w:r>
          </w:p>
          <w:p w14:paraId="5DFD9BF9" w14:textId="77777777" w:rsidR="004B00F4" w:rsidRPr="008B18FC" w:rsidRDefault="004B00F4" w:rsidP="004B00F4">
            <w:pPr>
              <w:pStyle w:val="Title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B18F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VINOTHVIMAL305@GMAIL.COM</w:t>
            </w:r>
          </w:p>
          <w:p w14:paraId="65559983" w14:textId="77777777" w:rsidR="004B00F4" w:rsidRPr="008B18FC" w:rsidRDefault="004B00F4" w:rsidP="004B00F4">
            <w:pPr>
              <w:pStyle w:val="Title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B18F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PUDUKKOTTAI – 622201</w:t>
            </w:r>
          </w:p>
          <w:p w14:paraId="2C173622" w14:textId="77777777" w:rsidR="004B00F4" w:rsidRPr="008B18FC" w:rsidRDefault="004B00F4" w:rsidP="004B00F4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1FEF32AC" w14:textId="77777777" w:rsidR="004B00F4" w:rsidRPr="008B18FC" w:rsidRDefault="004B00F4" w:rsidP="004B00F4">
            <w:pPr>
              <w:pStyle w:val="Title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18F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TECHNICAL SKILLS</w:t>
            </w:r>
          </w:p>
          <w:p w14:paraId="4EC4CD24" w14:textId="77777777" w:rsidR="004B00F4" w:rsidRPr="008B18FC" w:rsidRDefault="004B00F4" w:rsidP="004B00F4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23DDD44A" w14:textId="77777777" w:rsidR="004B00F4" w:rsidRPr="008B18FC" w:rsidRDefault="004B00F4" w:rsidP="004B00F4">
            <w:pPr>
              <w:pStyle w:val="Title"/>
              <w:numPr>
                <w:ilvl w:val="0"/>
                <w:numId w:val="46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B18F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PYTHON</w:t>
            </w:r>
          </w:p>
          <w:p w14:paraId="1025CE23" w14:textId="77777777" w:rsidR="004B00F4" w:rsidRPr="008B18FC" w:rsidRDefault="004B00F4" w:rsidP="004B00F4">
            <w:pPr>
              <w:pStyle w:val="Title"/>
              <w:numPr>
                <w:ilvl w:val="0"/>
                <w:numId w:val="46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B18F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SQL</w:t>
            </w:r>
          </w:p>
          <w:p w14:paraId="1561D17C" w14:textId="77777777" w:rsidR="004B00F4" w:rsidRPr="008B18FC" w:rsidRDefault="004B00F4" w:rsidP="004B00F4">
            <w:pPr>
              <w:pStyle w:val="Title"/>
              <w:numPr>
                <w:ilvl w:val="0"/>
                <w:numId w:val="46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B18F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EXCEL</w:t>
            </w:r>
          </w:p>
          <w:p w14:paraId="64AE416F" w14:textId="77777777" w:rsidR="004B00F4" w:rsidRPr="008B18FC" w:rsidRDefault="004B00F4" w:rsidP="004B00F4">
            <w:pPr>
              <w:pStyle w:val="Title"/>
              <w:numPr>
                <w:ilvl w:val="0"/>
                <w:numId w:val="46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B18F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POWER BI</w:t>
            </w:r>
          </w:p>
          <w:p w14:paraId="667DF511" w14:textId="073D1A36" w:rsidR="004B00F4" w:rsidRPr="008B18FC" w:rsidRDefault="004B00F4" w:rsidP="004B00F4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8B18FC">
              <w:rPr>
                <w:rFonts w:ascii="Times New Roman" w:hAnsi="Times New Roman" w:cs="Times New Roman"/>
              </w:rPr>
              <w:t>Tableau</w:t>
            </w:r>
          </w:p>
          <w:p w14:paraId="55106315" w14:textId="77777777" w:rsidR="004B00F4" w:rsidRPr="008B18FC" w:rsidRDefault="004B00F4" w:rsidP="004B00F4">
            <w:pPr>
              <w:pStyle w:val="Title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18F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CERTIFICATES </w:t>
            </w:r>
          </w:p>
          <w:p w14:paraId="70B60992" w14:textId="77777777" w:rsidR="004B00F4" w:rsidRPr="008B18FC" w:rsidRDefault="004B00F4" w:rsidP="004B00F4">
            <w:pPr>
              <w:pStyle w:val="Title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29A2A4A" w14:textId="332D1D0B" w:rsidR="004B00F4" w:rsidRPr="008B18FC" w:rsidRDefault="004B00F4" w:rsidP="004B00F4">
            <w:pPr>
              <w:pStyle w:val="Title"/>
              <w:numPr>
                <w:ilvl w:val="0"/>
                <w:numId w:val="46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B18F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Python Programming</w:t>
            </w:r>
          </w:p>
          <w:p w14:paraId="3F552349" w14:textId="77777777" w:rsidR="004B00F4" w:rsidRPr="008B18FC" w:rsidRDefault="004B00F4" w:rsidP="004B00F4">
            <w:pPr>
              <w:pStyle w:val="Title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0378F85" w14:textId="77777777" w:rsidR="004B00F4" w:rsidRPr="008B18FC" w:rsidRDefault="004B00F4" w:rsidP="004B00F4">
            <w:pPr>
              <w:pStyle w:val="Title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18F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AREA OF INTEREST</w:t>
            </w:r>
          </w:p>
          <w:p w14:paraId="7F3756C2" w14:textId="77777777" w:rsidR="004B00F4" w:rsidRPr="008B18FC" w:rsidRDefault="004B00F4" w:rsidP="004B00F4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2E89BFA7" w14:textId="28349CF9" w:rsidR="004B00F4" w:rsidRPr="008B18FC" w:rsidRDefault="004B00F4" w:rsidP="004B00F4">
            <w:pPr>
              <w:pStyle w:val="Title"/>
              <w:numPr>
                <w:ilvl w:val="0"/>
                <w:numId w:val="46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B18F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Data Analyst</w:t>
            </w:r>
          </w:p>
          <w:p w14:paraId="758A3771" w14:textId="0576B4CF" w:rsidR="004B00F4" w:rsidRPr="008B18FC" w:rsidRDefault="004B00F4" w:rsidP="004B00F4">
            <w:pPr>
              <w:pStyle w:val="Title"/>
              <w:numPr>
                <w:ilvl w:val="0"/>
                <w:numId w:val="46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B18F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Developer</w:t>
            </w:r>
          </w:p>
          <w:p w14:paraId="527DD8B8" w14:textId="77777777" w:rsidR="004B00F4" w:rsidRPr="008B18FC" w:rsidRDefault="004B00F4" w:rsidP="004B00F4">
            <w:pPr>
              <w:pStyle w:val="Title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0EFEF9F" w14:textId="77777777" w:rsidR="004B00F4" w:rsidRPr="008B18FC" w:rsidRDefault="004B00F4" w:rsidP="004B00F4">
            <w:pPr>
              <w:pStyle w:val="Title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18F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SKILL</w:t>
            </w:r>
          </w:p>
          <w:p w14:paraId="5DA5C017" w14:textId="77777777" w:rsidR="004B00F4" w:rsidRPr="008B18FC" w:rsidRDefault="004B00F4" w:rsidP="004B00F4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4FC88C5D" w14:textId="1B9FB437" w:rsidR="004B00F4" w:rsidRPr="008B18FC" w:rsidRDefault="004B00F4" w:rsidP="004B00F4">
            <w:pPr>
              <w:pStyle w:val="Title"/>
              <w:numPr>
                <w:ilvl w:val="0"/>
                <w:numId w:val="46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B18F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Flexible to work</w:t>
            </w:r>
          </w:p>
          <w:p w14:paraId="26E4E1C3" w14:textId="35B5AA71" w:rsidR="004B00F4" w:rsidRPr="008B18FC" w:rsidRDefault="004B00F4" w:rsidP="004B00F4">
            <w:pPr>
              <w:pStyle w:val="ListParagraph"/>
              <w:numPr>
                <w:ilvl w:val="0"/>
                <w:numId w:val="46"/>
              </w:numPr>
              <w:rPr>
                <w:rFonts w:ascii="Times New Roman" w:hAnsi="Times New Roman" w:cs="Times New Roman"/>
              </w:rPr>
            </w:pPr>
            <w:r w:rsidRPr="008B18FC">
              <w:rPr>
                <w:rFonts w:ascii="Times New Roman" w:hAnsi="Times New Roman" w:cs="Times New Roman"/>
                <w:color w:val="000000" w:themeColor="text1"/>
                <w:szCs w:val="20"/>
              </w:rPr>
              <w:t>Good listener</w:t>
            </w:r>
          </w:p>
          <w:p w14:paraId="55488CBD" w14:textId="77777777" w:rsidR="004B00F4" w:rsidRPr="008B18FC" w:rsidRDefault="004B00F4" w:rsidP="004B00F4">
            <w:pPr>
              <w:pStyle w:val="Title"/>
              <w:numPr>
                <w:ilvl w:val="0"/>
                <w:numId w:val="46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B18F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Problem solving</w:t>
            </w:r>
          </w:p>
          <w:p w14:paraId="0F4AE409" w14:textId="77777777" w:rsidR="004B00F4" w:rsidRPr="008B18FC" w:rsidRDefault="004B00F4" w:rsidP="004B00F4">
            <w:pPr>
              <w:rPr>
                <w:rFonts w:ascii="Times New Roman" w:hAnsi="Times New Roman" w:cs="Times New Roman"/>
              </w:rPr>
            </w:pPr>
          </w:p>
          <w:p w14:paraId="70576C96" w14:textId="77777777" w:rsidR="004B00F4" w:rsidRPr="008B18FC" w:rsidRDefault="004B00F4" w:rsidP="004B00F4">
            <w:pPr>
              <w:rPr>
                <w:rFonts w:ascii="Times New Roman" w:hAnsi="Times New Roman" w:cs="Times New Roman"/>
              </w:rPr>
            </w:pPr>
          </w:p>
          <w:p w14:paraId="0CC63097" w14:textId="77777777" w:rsidR="004B00F4" w:rsidRPr="008B18FC" w:rsidRDefault="004B00F4" w:rsidP="004B00F4">
            <w:pPr>
              <w:rPr>
                <w:rFonts w:ascii="Times New Roman" w:hAnsi="Times New Roman" w:cs="Times New Roman"/>
              </w:rPr>
            </w:pPr>
          </w:p>
          <w:p w14:paraId="5E086756" w14:textId="77777777" w:rsidR="004B00F4" w:rsidRPr="008B18FC" w:rsidRDefault="004B00F4" w:rsidP="004B00F4">
            <w:pPr>
              <w:rPr>
                <w:rFonts w:ascii="Times New Roman" w:hAnsi="Times New Roman" w:cs="Times New Roman"/>
              </w:rPr>
            </w:pPr>
          </w:p>
          <w:p w14:paraId="6082DCE6" w14:textId="2CC39179" w:rsidR="004B00F4" w:rsidRPr="008B18FC" w:rsidRDefault="004B00F4" w:rsidP="004B00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44" w:type="dxa"/>
            <w:tcBorders>
              <w:top w:val="single" w:sz="4" w:space="0" w:color="7F7F7F" w:themeColor="text1" w:themeTint="80"/>
              <w:left w:val="single" w:sz="4" w:space="0" w:color="auto"/>
              <w:bottom w:val="nil"/>
            </w:tcBorders>
          </w:tcPr>
          <w:p w14:paraId="0D45090C" w14:textId="77777777" w:rsidR="008B18FC" w:rsidRPr="008B18FC" w:rsidRDefault="008B18FC" w:rsidP="008B18FC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8B18FC">
              <w:rPr>
                <w:rFonts w:ascii="Times New Roman" w:hAnsi="Times New Roman" w:cs="Times New Roman"/>
                <w:b/>
                <w:bCs/>
                <w:sz w:val="28"/>
              </w:rPr>
              <w:t>OBJECTIVE</w:t>
            </w:r>
          </w:p>
          <w:p w14:paraId="5101CEB0" w14:textId="77777777" w:rsidR="008B18FC" w:rsidRPr="008B18FC" w:rsidRDefault="008B18FC" w:rsidP="008B18FC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</w:p>
          <w:p w14:paraId="2C78C969" w14:textId="77777777" w:rsidR="008B18FC" w:rsidRPr="008B18FC" w:rsidRDefault="008B18FC" w:rsidP="008B18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B18FC">
              <w:rPr>
                <w:rFonts w:ascii="Times New Roman" w:hAnsi="Times New Roman" w:cs="Times New Roman"/>
              </w:rPr>
              <w:t>TO WORK IN AN ENVIRONMENT WHICH ENCOURAGES ME TO</w:t>
            </w:r>
          </w:p>
          <w:p w14:paraId="30D38685" w14:textId="77777777" w:rsidR="008B18FC" w:rsidRPr="008B18FC" w:rsidRDefault="008B18FC" w:rsidP="008B18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B18FC">
              <w:rPr>
                <w:rFonts w:ascii="Times New Roman" w:hAnsi="Times New Roman" w:cs="Times New Roman"/>
              </w:rPr>
              <w:t>SUCCEED AND GROW PROFESSIONALLY WHERE I CAN</w:t>
            </w:r>
          </w:p>
          <w:p w14:paraId="177AB62E" w14:textId="77777777" w:rsidR="004B00F4" w:rsidRPr="008B18FC" w:rsidRDefault="008B18FC" w:rsidP="008B18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B18FC">
              <w:rPr>
                <w:rFonts w:ascii="Times New Roman" w:hAnsi="Times New Roman" w:cs="Times New Roman"/>
              </w:rPr>
              <w:t>UTILIZE MY SKILLS AND KNOWLEDGE APPROPRIATELY</w:t>
            </w:r>
          </w:p>
          <w:p w14:paraId="02863B01" w14:textId="77777777" w:rsidR="008B18FC" w:rsidRPr="008B18FC" w:rsidRDefault="008B18FC" w:rsidP="008B18FC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8B18FC">
              <w:rPr>
                <w:rFonts w:ascii="Times New Roman" w:hAnsi="Times New Roman" w:cs="Times New Roman"/>
                <w:b/>
                <w:bCs/>
                <w:sz w:val="28"/>
              </w:rPr>
              <w:t>EDUCATION</w:t>
            </w:r>
          </w:p>
          <w:p w14:paraId="3B3CAB4B" w14:textId="49E8B302" w:rsidR="008B18FC" w:rsidRPr="008B18FC" w:rsidRDefault="008B18FC" w:rsidP="008B18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B18FC">
              <w:rPr>
                <w:rFonts w:ascii="Times New Roman" w:hAnsi="Times New Roman" w:cs="Times New Roman"/>
              </w:rPr>
              <w:t>MCA</w:t>
            </w:r>
            <w:r w:rsidRPr="008B18FC">
              <w:rPr>
                <w:rFonts w:ascii="Times New Roman" w:hAnsi="Times New Roman" w:cs="Times New Roman"/>
              </w:rPr>
              <w:t xml:space="preserve"> |</w:t>
            </w:r>
            <w:r w:rsidRPr="008B18FC">
              <w:rPr>
                <w:rFonts w:ascii="Times New Roman" w:hAnsi="Times New Roman" w:cs="Times New Roman"/>
              </w:rPr>
              <w:t>7.30 CGPA</w:t>
            </w:r>
          </w:p>
          <w:p w14:paraId="72923667" w14:textId="361769A5" w:rsidR="008B18FC" w:rsidRPr="008B18FC" w:rsidRDefault="008B18FC" w:rsidP="008B18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B18FC">
              <w:rPr>
                <w:rFonts w:ascii="Times New Roman" w:hAnsi="Times New Roman" w:cs="Times New Roman"/>
              </w:rPr>
              <w:t>(2023 – 2025)</w:t>
            </w:r>
          </w:p>
          <w:p w14:paraId="22D01106" w14:textId="0CE774D8" w:rsidR="008B18FC" w:rsidRPr="008B18FC" w:rsidRDefault="008B18FC" w:rsidP="008B18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B18FC">
              <w:rPr>
                <w:rFonts w:ascii="Times New Roman" w:hAnsi="Times New Roman" w:cs="Times New Roman"/>
              </w:rPr>
              <w:t>VELS UNIVERSITY</w:t>
            </w:r>
            <w:r w:rsidRPr="008B18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B18FC">
              <w:rPr>
                <w:rFonts w:ascii="Times New Roman" w:hAnsi="Times New Roman" w:cs="Times New Roman"/>
              </w:rPr>
              <w:t>Pallavaram</w:t>
            </w:r>
            <w:proofErr w:type="spellEnd"/>
          </w:p>
          <w:p w14:paraId="3360EDB0" w14:textId="0197C921" w:rsidR="008B18FC" w:rsidRPr="008B18FC" w:rsidRDefault="008B18FC" w:rsidP="008B18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B18FC">
              <w:rPr>
                <w:rFonts w:ascii="Times New Roman" w:hAnsi="Times New Roman" w:cs="Times New Roman"/>
              </w:rPr>
              <w:t xml:space="preserve">BCA </w:t>
            </w:r>
            <w:r w:rsidRPr="008B18FC">
              <w:rPr>
                <w:rFonts w:ascii="Times New Roman" w:hAnsi="Times New Roman" w:cs="Times New Roman"/>
              </w:rPr>
              <w:t>|</w:t>
            </w:r>
            <w:r w:rsidRPr="008B18FC">
              <w:rPr>
                <w:rFonts w:ascii="Times New Roman" w:hAnsi="Times New Roman" w:cs="Times New Roman"/>
              </w:rPr>
              <w:t xml:space="preserve"> 7.25 CGPA</w:t>
            </w:r>
          </w:p>
          <w:p w14:paraId="42F8913A" w14:textId="4AC64564" w:rsidR="008B18FC" w:rsidRPr="008B18FC" w:rsidRDefault="008B18FC" w:rsidP="008B18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B18FC">
              <w:rPr>
                <w:rFonts w:ascii="Times New Roman" w:hAnsi="Times New Roman" w:cs="Times New Roman"/>
              </w:rPr>
              <w:t>(2020 – 2023)</w:t>
            </w:r>
          </w:p>
          <w:p w14:paraId="1E39B407" w14:textId="77777777" w:rsidR="008B18FC" w:rsidRPr="008B18FC" w:rsidRDefault="008B18FC" w:rsidP="008B18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B18FC">
              <w:rPr>
                <w:rFonts w:ascii="Times New Roman" w:hAnsi="Times New Roman" w:cs="Times New Roman"/>
              </w:rPr>
              <w:t>HH The Rajahs College Pudukkottai</w:t>
            </w:r>
          </w:p>
          <w:p w14:paraId="0A81B35D" w14:textId="77777777" w:rsidR="008B18FC" w:rsidRPr="008B18FC" w:rsidRDefault="008B18FC" w:rsidP="008B18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B18FC">
              <w:rPr>
                <w:rFonts w:ascii="Times New Roman" w:hAnsi="Times New Roman" w:cs="Times New Roman"/>
              </w:rPr>
              <w:t>HSC |</w:t>
            </w:r>
            <w:r w:rsidRPr="008B18FC">
              <w:rPr>
                <w:rFonts w:ascii="Times New Roman" w:hAnsi="Times New Roman" w:cs="Times New Roman"/>
              </w:rPr>
              <w:t>58%</w:t>
            </w:r>
          </w:p>
          <w:p w14:paraId="3B0F6811" w14:textId="77908B63" w:rsidR="008B18FC" w:rsidRPr="008B18FC" w:rsidRDefault="008B18FC" w:rsidP="008B18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B18FC">
              <w:rPr>
                <w:rFonts w:ascii="Times New Roman" w:hAnsi="Times New Roman" w:cs="Times New Roman"/>
              </w:rPr>
              <w:t>(2018 – 2019)</w:t>
            </w:r>
          </w:p>
          <w:p w14:paraId="0E87CE31" w14:textId="3604F76F" w:rsidR="008B18FC" w:rsidRPr="008B18FC" w:rsidRDefault="008B18FC" w:rsidP="008B18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B18FC">
              <w:rPr>
                <w:rFonts w:ascii="Times New Roman" w:hAnsi="Times New Roman" w:cs="Times New Roman"/>
              </w:rPr>
              <w:t>G</w:t>
            </w:r>
            <w:r w:rsidRPr="008B18FC">
              <w:rPr>
                <w:rFonts w:ascii="Times New Roman" w:hAnsi="Times New Roman" w:cs="Times New Roman"/>
              </w:rPr>
              <w:t>overnment Higher Secondary School</w:t>
            </w:r>
            <w:r w:rsidRPr="008B18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B18FC">
              <w:rPr>
                <w:rFonts w:ascii="Times New Roman" w:hAnsi="Times New Roman" w:cs="Times New Roman"/>
              </w:rPr>
              <w:t>Thanjore</w:t>
            </w:r>
            <w:proofErr w:type="spellEnd"/>
          </w:p>
          <w:p w14:paraId="35DE42C3" w14:textId="572AF75A" w:rsidR="008B18FC" w:rsidRPr="008B18FC" w:rsidRDefault="008B18FC" w:rsidP="008B18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B18FC">
              <w:rPr>
                <w:rFonts w:ascii="Times New Roman" w:hAnsi="Times New Roman" w:cs="Times New Roman"/>
              </w:rPr>
              <w:t>SSLC |</w:t>
            </w:r>
            <w:r w:rsidRPr="008B18FC">
              <w:rPr>
                <w:rFonts w:ascii="Times New Roman" w:hAnsi="Times New Roman" w:cs="Times New Roman"/>
              </w:rPr>
              <w:t>75.4%</w:t>
            </w:r>
          </w:p>
          <w:p w14:paraId="47C99D33" w14:textId="2D97DBF6" w:rsidR="008B18FC" w:rsidRPr="008B18FC" w:rsidRDefault="008B18FC" w:rsidP="008B18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B18FC">
              <w:rPr>
                <w:rFonts w:ascii="Times New Roman" w:hAnsi="Times New Roman" w:cs="Times New Roman"/>
              </w:rPr>
              <w:t>(2016 – 2017)</w:t>
            </w:r>
          </w:p>
          <w:p w14:paraId="7E2EB75E" w14:textId="77777777" w:rsidR="008B18FC" w:rsidRPr="008B18FC" w:rsidRDefault="008B18FC" w:rsidP="008B18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B18FC">
              <w:rPr>
                <w:rFonts w:ascii="Times New Roman" w:hAnsi="Times New Roman" w:cs="Times New Roman"/>
              </w:rPr>
              <w:t xml:space="preserve">Government Higher Secondary School </w:t>
            </w:r>
            <w:proofErr w:type="spellStart"/>
            <w:r w:rsidRPr="008B18FC">
              <w:rPr>
                <w:rFonts w:ascii="Times New Roman" w:hAnsi="Times New Roman" w:cs="Times New Roman"/>
              </w:rPr>
              <w:t>Thanjore</w:t>
            </w:r>
            <w:proofErr w:type="spellEnd"/>
          </w:p>
          <w:p w14:paraId="0EBF40E5" w14:textId="77777777" w:rsidR="008B18FC" w:rsidRPr="008B18FC" w:rsidRDefault="008B18FC" w:rsidP="008B18FC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244F2953" w14:textId="77777777" w:rsidR="008B18FC" w:rsidRPr="008B18FC" w:rsidRDefault="008B18FC" w:rsidP="008B18FC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8B18FC">
              <w:rPr>
                <w:rFonts w:ascii="Times New Roman" w:hAnsi="Times New Roman" w:cs="Times New Roman"/>
                <w:b/>
                <w:bCs/>
                <w:sz w:val="28"/>
              </w:rPr>
              <w:t>PROJECTS</w:t>
            </w:r>
          </w:p>
          <w:p w14:paraId="0BF10C4E" w14:textId="77777777" w:rsidR="008B18FC" w:rsidRPr="008B18FC" w:rsidRDefault="008B18FC" w:rsidP="008B18FC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8B18FC">
              <w:rPr>
                <w:rFonts w:ascii="Times New Roman" w:hAnsi="Times New Roman" w:cs="Times New Roman"/>
                <w:b/>
                <w:bCs/>
              </w:rPr>
              <w:t>TWITTER SENTIMENT ANALYSIS</w:t>
            </w:r>
          </w:p>
          <w:p w14:paraId="3971B3D3" w14:textId="77777777" w:rsidR="008B18FC" w:rsidRPr="008B18FC" w:rsidRDefault="008B18FC" w:rsidP="008B18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B18FC">
              <w:rPr>
                <w:rFonts w:ascii="Times New Roman" w:hAnsi="Times New Roman" w:cs="Times New Roman"/>
              </w:rPr>
              <w:t>Analyzing Twitter text using Python and emotion lexicon to classify sentiment as positive, negative, or neutral.</w:t>
            </w:r>
          </w:p>
          <w:p w14:paraId="798EFD87" w14:textId="77777777" w:rsidR="008B18FC" w:rsidRPr="008B18FC" w:rsidRDefault="008B18FC" w:rsidP="008B18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B18FC">
              <w:rPr>
                <w:rFonts w:ascii="Times New Roman" w:hAnsi="Times New Roman" w:cs="Times New Roman"/>
              </w:rPr>
              <w:t>Visualized sentiment trends using charts for better insights.</w:t>
            </w:r>
          </w:p>
          <w:p w14:paraId="2757B4E6" w14:textId="77777777" w:rsidR="008B18FC" w:rsidRPr="008B18FC" w:rsidRDefault="008B18FC" w:rsidP="008B18FC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14ABDE07" w14:textId="77777777" w:rsidR="008B18FC" w:rsidRPr="008B18FC" w:rsidRDefault="008B18FC" w:rsidP="008B18FC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8B18FC">
              <w:rPr>
                <w:rFonts w:ascii="Times New Roman" w:hAnsi="Times New Roman" w:cs="Times New Roman"/>
                <w:b/>
                <w:bCs/>
                <w:sz w:val="28"/>
              </w:rPr>
              <w:t>HOBBIES</w:t>
            </w:r>
          </w:p>
          <w:p w14:paraId="20717EA3" w14:textId="77777777" w:rsidR="008B18FC" w:rsidRPr="008B18FC" w:rsidRDefault="008B18FC" w:rsidP="008B18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B18FC">
              <w:rPr>
                <w:rFonts w:ascii="Times New Roman" w:hAnsi="Times New Roman" w:cs="Times New Roman"/>
              </w:rPr>
              <w:t>Music</w:t>
            </w:r>
          </w:p>
          <w:p w14:paraId="3D13E501" w14:textId="77777777" w:rsidR="008B18FC" w:rsidRPr="008B18FC" w:rsidRDefault="008B18FC" w:rsidP="008B18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B18FC">
              <w:rPr>
                <w:rFonts w:ascii="Times New Roman" w:hAnsi="Times New Roman" w:cs="Times New Roman"/>
              </w:rPr>
              <w:t>Reading</w:t>
            </w:r>
          </w:p>
          <w:p w14:paraId="01E10DF0" w14:textId="77777777" w:rsidR="008B18FC" w:rsidRPr="008B18FC" w:rsidRDefault="008B18FC" w:rsidP="008B18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B18FC">
              <w:rPr>
                <w:rFonts w:ascii="Times New Roman" w:hAnsi="Times New Roman" w:cs="Times New Roman"/>
              </w:rPr>
              <w:t>Playing Volleyball</w:t>
            </w:r>
          </w:p>
          <w:p w14:paraId="0A649686" w14:textId="77777777" w:rsidR="008B18FC" w:rsidRPr="008B18FC" w:rsidRDefault="008B18FC" w:rsidP="008B18FC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600062B7" w14:textId="77777777" w:rsidR="008B18FC" w:rsidRPr="008B18FC" w:rsidRDefault="008B18FC" w:rsidP="008B18FC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8B18FC">
              <w:rPr>
                <w:rFonts w:ascii="Times New Roman" w:hAnsi="Times New Roman" w:cs="Times New Roman"/>
                <w:b/>
                <w:bCs/>
                <w:sz w:val="28"/>
              </w:rPr>
              <w:t>LANGUAGES</w:t>
            </w:r>
          </w:p>
          <w:p w14:paraId="09D7E6EB" w14:textId="77777777" w:rsidR="008B18FC" w:rsidRPr="008B18FC" w:rsidRDefault="008B18FC" w:rsidP="008B18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B18FC">
              <w:rPr>
                <w:rFonts w:ascii="Times New Roman" w:hAnsi="Times New Roman" w:cs="Times New Roman"/>
              </w:rPr>
              <w:t>Tamil</w:t>
            </w:r>
          </w:p>
          <w:p w14:paraId="18BEB18D" w14:textId="3AC27015" w:rsidR="008B18FC" w:rsidRPr="008B18FC" w:rsidRDefault="008B18FC" w:rsidP="008B18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B18FC">
              <w:rPr>
                <w:rFonts w:ascii="Times New Roman" w:hAnsi="Times New Roman" w:cs="Times New Roman"/>
              </w:rPr>
              <w:t>English</w:t>
            </w:r>
          </w:p>
        </w:tc>
      </w:tr>
      <w:tr w:rsidR="00092B58" w:rsidRPr="008B18FC" w14:paraId="40D65101" w14:textId="77777777" w:rsidTr="004B00F4">
        <w:trPr>
          <w:trHeight w:val="423"/>
        </w:trPr>
        <w:tc>
          <w:tcPr>
            <w:tcW w:w="10800" w:type="dxa"/>
            <w:gridSpan w:val="2"/>
            <w:tcBorders>
              <w:top w:val="nil"/>
            </w:tcBorders>
          </w:tcPr>
          <w:p w14:paraId="08D0799E" w14:textId="77777777" w:rsidR="00092B58" w:rsidRPr="008B18FC" w:rsidRDefault="00092B58" w:rsidP="004B00F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Cs w:val="22"/>
              </w:rPr>
            </w:pPr>
          </w:p>
        </w:tc>
      </w:tr>
      <w:tr w:rsidR="00903F56" w:rsidRPr="008B18FC" w14:paraId="57AE3C1C" w14:textId="77777777" w:rsidTr="00C45065">
        <w:trPr>
          <w:trHeight w:val="423"/>
        </w:trPr>
        <w:tc>
          <w:tcPr>
            <w:tcW w:w="10800" w:type="dxa"/>
            <w:gridSpan w:val="2"/>
          </w:tcPr>
          <w:p w14:paraId="3E6C315B" w14:textId="77777777" w:rsidR="00903F56" w:rsidRPr="008B18FC" w:rsidRDefault="00903F56" w:rsidP="00AA7C8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</w:tbl>
    <w:p w14:paraId="05A63E3D" w14:textId="0E8CE329" w:rsidR="00570B2F" w:rsidRDefault="00570B2F">
      <w:pPr>
        <w:spacing w:after="200"/>
        <w:rPr>
          <w:bCs/>
        </w:rPr>
      </w:pPr>
      <w:r>
        <w:rPr>
          <w:bCs/>
        </w:rPr>
        <w:br w:type="page"/>
      </w:r>
      <w:r>
        <w:rPr>
          <w:bCs/>
        </w:rPr>
        <w:lastRenderedPageBreak/>
        <w:br w:type="page"/>
      </w:r>
    </w:p>
    <w:p w14:paraId="035775D7" w14:textId="4D507858" w:rsidR="00570B2F" w:rsidRDefault="00570B2F" w:rsidP="00570B2F">
      <w:pPr>
        <w:spacing w:after="200"/>
      </w:pPr>
      <w:r>
        <w:lastRenderedPageBreak/>
        <w:br w:type="page"/>
      </w:r>
    </w:p>
    <w:tbl>
      <w:tblPr>
        <w:tblStyle w:val="PlainTable2"/>
        <w:tblpPr w:leftFromText="180" w:rightFromText="180" w:horzAnchor="margin" w:tblpY="2208"/>
        <w:tblW w:w="4991" w:type="pct"/>
        <w:tblLayout w:type="fixed"/>
        <w:tblLook w:val="0600" w:firstRow="0" w:lastRow="0" w:firstColumn="0" w:lastColumn="0" w:noHBand="1" w:noVBand="1"/>
      </w:tblPr>
      <w:tblGrid>
        <w:gridCol w:w="3151"/>
        <w:gridCol w:w="360"/>
        <w:gridCol w:w="2430"/>
        <w:gridCol w:w="90"/>
        <w:gridCol w:w="720"/>
        <w:gridCol w:w="4030"/>
      </w:tblGrid>
      <w:tr w:rsidR="00092B58" w:rsidRPr="008B18FC" w14:paraId="488B3382" w14:textId="77777777" w:rsidTr="00570B2F">
        <w:trPr>
          <w:trHeight w:val="72"/>
        </w:trPr>
        <w:tc>
          <w:tcPr>
            <w:tcW w:w="3151" w:type="dxa"/>
            <w:vMerge w:val="restart"/>
          </w:tcPr>
          <w:p w14:paraId="587BEF9C" w14:textId="77777777" w:rsidR="00092B58" w:rsidRPr="008B18FC" w:rsidRDefault="00092B58" w:rsidP="00570B2F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360" w:type="dxa"/>
            <w:vMerge w:val="restart"/>
          </w:tcPr>
          <w:p w14:paraId="25A40C2A" w14:textId="77777777" w:rsidR="00092B58" w:rsidRPr="008B18FC" w:rsidRDefault="00092B58" w:rsidP="00570B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22"/>
              </w:rPr>
            </w:pPr>
          </w:p>
        </w:tc>
        <w:tc>
          <w:tcPr>
            <w:tcW w:w="2430" w:type="dxa"/>
          </w:tcPr>
          <w:p w14:paraId="21736E97" w14:textId="77777777" w:rsidR="00092B58" w:rsidRPr="008B18FC" w:rsidRDefault="00092B58" w:rsidP="00570B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840" w:type="dxa"/>
            <w:gridSpan w:val="3"/>
          </w:tcPr>
          <w:p w14:paraId="64666DB2" w14:textId="77777777" w:rsidR="00092B58" w:rsidRPr="008B18FC" w:rsidRDefault="00092B58" w:rsidP="00570B2F">
            <w:pPr>
              <w:rPr>
                <w:rFonts w:ascii="Times New Roman" w:hAnsi="Times New Roman" w:cs="Times New Roman"/>
              </w:rPr>
            </w:pPr>
          </w:p>
        </w:tc>
      </w:tr>
      <w:tr w:rsidR="00092B58" w:rsidRPr="008B18FC" w14:paraId="7AC63E33" w14:textId="77777777" w:rsidTr="00570B2F">
        <w:trPr>
          <w:trHeight w:val="3258"/>
        </w:trPr>
        <w:tc>
          <w:tcPr>
            <w:tcW w:w="3151" w:type="dxa"/>
            <w:vMerge/>
          </w:tcPr>
          <w:p w14:paraId="1F43E702" w14:textId="77777777" w:rsidR="00092B58" w:rsidRPr="008B18FC" w:rsidRDefault="00092B58" w:rsidP="00570B2F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360" w:type="dxa"/>
            <w:vMerge/>
          </w:tcPr>
          <w:p w14:paraId="0B01F6F8" w14:textId="77777777" w:rsidR="00092B58" w:rsidRPr="008B18FC" w:rsidRDefault="00092B58" w:rsidP="00570B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4F4A91BF" w14:textId="3E7EE81F" w:rsidR="00092B58" w:rsidRPr="008B18FC" w:rsidRDefault="00092B58" w:rsidP="00570B2F">
            <w:pPr>
              <w:rPr>
                <w:rFonts w:ascii="Times New Roman" w:hAnsi="Times New Roman" w:cs="Times New Roman"/>
              </w:rPr>
            </w:pPr>
          </w:p>
        </w:tc>
      </w:tr>
      <w:tr w:rsidR="00092B58" w:rsidRPr="008B18FC" w14:paraId="46B8332B" w14:textId="77777777" w:rsidTr="00570B2F">
        <w:trPr>
          <w:trHeight w:val="270"/>
        </w:trPr>
        <w:tc>
          <w:tcPr>
            <w:tcW w:w="3151" w:type="dxa"/>
            <w:vMerge/>
          </w:tcPr>
          <w:p w14:paraId="224D275C" w14:textId="77777777" w:rsidR="00092B58" w:rsidRPr="008B18FC" w:rsidRDefault="00092B58" w:rsidP="00570B2F">
            <w:pPr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360" w:type="dxa"/>
            <w:vMerge/>
          </w:tcPr>
          <w:p w14:paraId="04EBBF94" w14:textId="77777777" w:rsidR="00092B58" w:rsidRPr="008B18FC" w:rsidRDefault="00092B58" w:rsidP="00570B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22"/>
              </w:rPr>
            </w:pPr>
          </w:p>
        </w:tc>
        <w:tc>
          <w:tcPr>
            <w:tcW w:w="2430" w:type="dxa"/>
            <w:vMerge w:val="restart"/>
          </w:tcPr>
          <w:p w14:paraId="63214B5C" w14:textId="259BCA8D" w:rsidR="00092B58" w:rsidRPr="008B18FC" w:rsidRDefault="00092B58" w:rsidP="00570B2F">
            <w:pPr>
              <w:pStyle w:val="Heading1"/>
              <w:rPr>
                <w:rFonts w:ascii="Times New Roman" w:hAnsi="Times New Roman" w:cs="Times New Roman"/>
              </w:rPr>
            </w:pPr>
          </w:p>
        </w:tc>
        <w:tc>
          <w:tcPr>
            <w:tcW w:w="4840" w:type="dxa"/>
            <w:gridSpan w:val="3"/>
          </w:tcPr>
          <w:p w14:paraId="0F54E3EA" w14:textId="77777777" w:rsidR="00092B58" w:rsidRPr="008B18FC" w:rsidRDefault="00092B58" w:rsidP="00570B2F">
            <w:pPr>
              <w:rPr>
                <w:rFonts w:ascii="Times New Roman" w:hAnsi="Times New Roman" w:cs="Times New Roman"/>
              </w:rPr>
            </w:pPr>
          </w:p>
        </w:tc>
      </w:tr>
      <w:tr w:rsidR="00092B58" w:rsidRPr="008B18FC" w14:paraId="278B1430" w14:textId="77777777" w:rsidTr="00570B2F">
        <w:trPr>
          <w:trHeight w:val="117"/>
        </w:trPr>
        <w:tc>
          <w:tcPr>
            <w:tcW w:w="3151" w:type="dxa"/>
            <w:vMerge/>
          </w:tcPr>
          <w:p w14:paraId="238FC413" w14:textId="77777777" w:rsidR="00092B58" w:rsidRPr="008B18FC" w:rsidRDefault="00092B58" w:rsidP="00570B2F">
            <w:pPr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360" w:type="dxa"/>
            <w:vMerge/>
          </w:tcPr>
          <w:p w14:paraId="5D61E35E" w14:textId="77777777" w:rsidR="00092B58" w:rsidRPr="008B18FC" w:rsidRDefault="00092B58" w:rsidP="00570B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22"/>
              </w:rPr>
            </w:pPr>
          </w:p>
        </w:tc>
        <w:tc>
          <w:tcPr>
            <w:tcW w:w="2430" w:type="dxa"/>
            <w:vMerge/>
          </w:tcPr>
          <w:p w14:paraId="0F5C7E85" w14:textId="77777777" w:rsidR="00092B58" w:rsidRPr="008B18FC" w:rsidRDefault="00092B58" w:rsidP="00570B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840" w:type="dxa"/>
            <w:gridSpan w:val="3"/>
          </w:tcPr>
          <w:p w14:paraId="6A6E60F9" w14:textId="77777777" w:rsidR="00092B58" w:rsidRPr="008B18FC" w:rsidRDefault="00092B58" w:rsidP="00570B2F">
            <w:pPr>
              <w:rPr>
                <w:rFonts w:ascii="Times New Roman" w:hAnsi="Times New Roman" w:cs="Times New Roman"/>
              </w:rPr>
            </w:pPr>
          </w:p>
        </w:tc>
      </w:tr>
      <w:tr w:rsidR="00092B58" w:rsidRPr="008B18FC" w14:paraId="3506CD17" w14:textId="77777777" w:rsidTr="00570B2F">
        <w:trPr>
          <w:trHeight w:val="810"/>
        </w:trPr>
        <w:tc>
          <w:tcPr>
            <w:tcW w:w="3151" w:type="dxa"/>
            <w:vMerge/>
          </w:tcPr>
          <w:p w14:paraId="1D924636" w14:textId="77777777" w:rsidR="00092B58" w:rsidRPr="008B18FC" w:rsidRDefault="00092B58" w:rsidP="00570B2F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360" w:type="dxa"/>
            <w:vMerge/>
          </w:tcPr>
          <w:p w14:paraId="0F9C581E" w14:textId="77777777" w:rsidR="00092B58" w:rsidRPr="008B18FC" w:rsidRDefault="00092B58" w:rsidP="00570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70" w:type="dxa"/>
            <w:gridSpan w:val="4"/>
          </w:tcPr>
          <w:p w14:paraId="546B5774" w14:textId="64B63C2B" w:rsidR="00092B58" w:rsidRPr="008B18FC" w:rsidRDefault="00092B58" w:rsidP="00570B2F">
            <w:pPr>
              <w:rPr>
                <w:rFonts w:ascii="Times New Roman" w:hAnsi="Times New Roman" w:cs="Times New Roman"/>
              </w:rPr>
            </w:pPr>
          </w:p>
        </w:tc>
      </w:tr>
      <w:tr w:rsidR="00092B58" w:rsidRPr="008B18FC" w14:paraId="7F70CFCC" w14:textId="77777777" w:rsidTr="00570B2F">
        <w:trPr>
          <w:trHeight w:val="279"/>
        </w:trPr>
        <w:tc>
          <w:tcPr>
            <w:tcW w:w="3151" w:type="dxa"/>
            <w:vMerge/>
          </w:tcPr>
          <w:p w14:paraId="60F6BDED" w14:textId="77777777" w:rsidR="00092B58" w:rsidRPr="008B18FC" w:rsidRDefault="00092B58" w:rsidP="00570B2F">
            <w:pPr>
              <w:rPr>
                <w:rFonts w:ascii="Times New Roman" w:hAnsi="Times New Roman" w:cs="Times New Roman"/>
                <w:b/>
                <w:bCs/>
                <w:sz w:val="14"/>
              </w:rPr>
            </w:pPr>
          </w:p>
        </w:tc>
        <w:tc>
          <w:tcPr>
            <w:tcW w:w="360" w:type="dxa"/>
            <w:vMerge/>
          </w:tcPr>
          <w:p w14:paraId="74E10D61" w14:textId="77777777" w:rsidR="00092B58" w:rsidRPr="008B18FC" w:rsidRDefault="00092B58" w:rsidP="00570B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22"/>
              </w:rPr>
            </w:pPr>
          </w:p>
        </w:tc>
        <w:tc>
          <w:tcPr>
            <w:tcW w:w="3240" w:type="dxa"/>
            <w:gridSpan w:val="3"/>
            <w:vMerge w:val="restart"/>
          </w:tcPr>
          <w:p w14:paraId="78CB2BBC" w14:textId="3E2F1942" w:rsidR="00092B58" w:rsidRPr="008B18FC" w:rsidRDefault="00092B58" w:rsidP="00570B2F">
            <w:pPr>
              <w:pStyle w:val="Heading1"/>
              <w:rPr>
                <w:rFonts w:ascii="Times New Roman" w:hAnsi="Times New Roman" w:cs="Times New Roman"/>
              </w:rPr>
            </w:pPr>
          </w:p>
        </w:tc>
        <w:tc>
          <w:tcPr>
            <w:tcW w:w="4030" w:type="dxa"/>
          </w:tcPr>
          <w:p w14:paraId="2559C1E9" w14:textId="77777777" w:rsidR="00092B58" w:rsidRPr="008B18FC" w:rsidRDefault="00092B58" w:rsidP="00570B2F">
            <w:pPr>
              <w:rPr>
                <w:rFonts w:ascii="Times New Roman" w:hAnsi="Times New Roman" w:cs="Times New Roman"/>
              </w:rPr>
            </w:pPr>
          </w:p>
        </w:tc>
      </w:tr>
      <w:tr w:rsidR="00092B58" w:rsidRPr="008B18FC" w14:paraId="450EB749" w14:textId="77777777" w:rsidTr="00570B2F">
        <w:trPr>
          <w:trHeight w:val="279"/>
        </w:trPr>
        <w:tc>
          <w:tcPr>
            <w:tcW w:w="3151" w:type="dxa"/>
            <w:vMerge/>
          </w:tcPr>
          <w:p w14:paraId="25E0C23E" w14:textId="77777777" w:rsidR="00092B58" w:rsidRPr="008B18FC" w:rsidRDefault="00092B58" w:rsidP="00570B2F">
            <w:pPr>
              <w:rPr>
                <w:rFonts w:ascii="Times New Roman" w:hAnsi="Times New Roman" w:cs="Times New Roman"/>
                <w:b/>
                <w:bCs/>
                <w:sz w:val="14"/>
              </w:rPr>
            </w:pPr>
          </w:p>
        </w:tc>
        <w:tc>
          <w:tcPr>
            <w:tcW w:w="360" w:type="dxa"/>
            <w:vMerge/>
          </w:tcPr>
          <w:p w14:paraId="3A888530" w14:textId="77777777" w:rsidR="00092B58" w:rsidRPr="008B18FC" w:rsidRDefault="00092B58" w:rsidP="00570B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22"/>
              </w:rPr>
            </w:pPr>
          </w:p>
        </w:tc>
        <w:tc>
          <w:tcPr>
            <w:tcW w:w="3240" w:type="dxa"/>
            <w:gridSpan w:val="3"/>
            <w:vMerge/>
          </w:tcPr>
          <w:p w14:paraId="226A52EA" w14:textId="77777777" w:rsidR="00092B58" w:rsidRPr="008B18FC" w:rsidRDefault="00092B58" w:rsidP="00570B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030" w:type="dxa"/>
          </w:tcPr>
          <w:p w14:paraId="63FB91A1" w14:textId="77777777" w:rsidR="00092B58" w:rsidRPr="008B18FC" w:rsidRDefault="00092B58" w:rsidP="00570B2F">
            <w:pPr>
              <w:rPr>
                <w:rFonts w:ascii="Times New Roman" w:hAnsi="Times New Roman" w:cs="Times New Roman"/>
              </w:rPr>
            </w:pPr>
          </w:p>
        </w:tc>
      </w:tr>
      <w:tr w:rsidR="00092B58" w:rsidRPr="008B18FC" w14:paraId="5EF0E7DF" w14:textId="77777777" w:rsidTr="00570B2F">
        <w:trPr>
          <w:trHeight w:val="1076"/>
        </w:trPr>
        <w:tc>
          <w:tcPr>
            <w:tcW w:w="3151" w:type="dxa"/>
            <w:vMerge/>
          </w:tcPr>
          <w:p w14:paraId="609A57A4" w14:textId="77777777" w:rsidR="00092B58" w:rsidRPr="008B18FC" w:rsidRDefault="00092B58" w:rsidP="00570B2F">
            <w:pPr>
              <w:rPr>
                <w:rFonts w:ascii="Times New Roman" w:hAnsi="Times New Roman" w:cs="Times New Roman"/>
                <w:color w:val="FFFFFF" w:themeColor="background1"/>
                <w:sz w:val="14"/>
              </w:rPr>
            </w:pPr>
          </w:p>
        </w:tc>
        <w:tc>
          <w:tcPr>
            <w:tcW w:w="360" w:type="dxa"/>
            <w:vMerge/>
          </w:tcPr>
          <w:p w14:paraId="1C210C8A" w14:textId="77777777" w:rsidR="00092B58" w:rsidRPr="008B18FC" w:rsidRDefault="00092B58" w:rsidP="00570B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3AEADB6E" w14:textId="2FE8D870" w:rsidR="00092B58" w:rsidRPr="008B18FC" w:rsidRDefault="00092B58" w:rsidP="00570B2F">
            <w:pPr>
              <w:rPr>
                <w:rFonts w:ascii="Times New Roman" w:hAnsi="Times New Roman" w:cs="Times New Roman"/>
              </w:rPr>
            </w:pPr>
          </w:p>
        </w:tc>
      </w:tr>
      <w:tr w:rsidR="00092B58" w:rsidRPr="008B18FC" w14:paraId="531D09F4" w14:textId="77777777" w:rsidTr="00570B2F">
        <w:trPr>
          <w:trHeight w:val="315"/>
        </w:trPr>
        <w:tc>
          <w:tcPr>
            <w:tcW w:w="3151" w:type="dxa"/>
            <w:vMerge/>
          </w:tcPr>
          <w:p w14:paraId="5AFC38D7" w14:textId="77777777" w:rsidR="00092B58" w:rsidRPr="008B18FC" w:rsidRDefault="00092B58" w:rsidP="00570B2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191D805A" w14:textId="77777777" w:rsidR="00092B58" w:rsidRPr="008B18FC" w:rsidRDefault="00092B58" w:rsidP="00570B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22"/>
              </w:rPr>
            </w:pPr>
          </w:p>
        </w:tc>
        <w:tc>
          <w:tcPr>
            <w:tcW w:w="2430" w:type="dxa"/>
            <w:vMerge w:val="restart"/>
          </w:tcPr>
          <w:p w14:paraId="1BD1B3EC" w14:textId="12C403E7" w:rsidR="00092B58" w:rsidRPr="008B18FC" w:rsidRDefault="00092B58" w:rsidP="00570B2F">
            <w:pPr>
              <w:pStyle w:val="Heading1"/>
              <w:rPr>
                <w:rFonts w:ascii="Times New Roman" w:hAnsi="Times New Roman" w:cs="Times New Roman"/>
              </w:rPr>
            </w:pPr>
          </w:p>
        </w:tc>
        <w:tc>
          <w:tcPr>
            <w:tcW w:w="4840" w:type="dxa"/>
            <w:gridSpan w:val="3"/>
          </w:tcPr>
          <w:p w14:paraId="56F01330" w14:textId="77777777" w:rsidR="00092B58" w:rsidRPr="008B18FC" w:rsidRDefault="00092B58" w:rsidP="00570B2F">
            <w:pPr>
              <w:rPr>
                <w:rFonts w:ascii="Times New Roman" w:hAnsi="Times New Roman" w:cs="Times New Roman"/>
              </w:rPr>
            </w:pPr>
          </w:p>
        </w:tc>
      </w:tr>
      <w:tr w:rsidR="00092B58" w:rsidRPr="008B18FC" w14:paraId="2290FB2C" w14:textId="77777777" w:rsidTr="00570B2F">
        <w:trPr>
          <w:trHeight w:val="279"/>
        </w:trPr>
        <w:tc>
          <w:tcPr>
            <w:tcW w:w="3151" w:type="dxa"/>
            <w:vMerge/>
          </w:tcPr>
          <w:p w14:paraId="1C13B69A" w14:textId="77777777" w:rsidR="00092B58" w:rsidRPr="008B18FC" w:rsidRDefault="00092B58" w:rsidP="00570B2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3B50E712" w14:textId="77777777" w:rsidR="00092B58" w:rsidRPr="008B18FC" w:rsidRDefault="00092B58" w:rsidP="00570B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22"/>
              </w:rPr>
            </w:pPr>
          </w:p>
        </w:tc>
        <w:tc>
          <w:tcPr>
            <w:tcW w:w="2430" w:type="dxa"/>
            <w:vMerge/>
          </w:tcPr>
          <w:p w14:paraId="29BD6F10" w14:textId="77777777" w:rsidR="00092B58" w:rsidRPr="008B18FC" w:rsidRDefault="00092B58" w:rsidP="00570B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840" w:type="dxa"/>
            <w:gridSpan w:val="3"/>
          </w:tcPr>
          <w:p w14:paraId="635A8443" w14:textId="77777777" w:rsidR="00092B58" w:rsidRPr="008B18FC" w:rsidRDefault="00092B58" w:rsidP="00570B2F">
            <w:pPr>
              <w:rPr>
                <w:rFonts w:ascii="Times New Roman" w:hAnsi="Times New Roman" w:cs="Times New Roman"/>
              </w:rPr>
            </w:pPr>
          </w:p>
        </w:tc>
      </w:tr>
      <w:tr w:rsidR="00092B58" w:rsidRPr="008B18FC" w14:paraId="23B82F93" w14:textId="77777777" w:rsidTr="00570B2F">
        <w:trPr>
          <w:trHeight w:val="990"/>
        </w:trPr>
        <w:tc>
          <w:tcPr>
            <w:tcW w:w="3151" w:type="dxa"/>
            <w:vMerge/>
          </w:tcPr>
          <w:p w14:paraId="2F0091FD" w14:textId="77777777" w:rsidR="00092B58" w:rsidRPr="008B18FC" w:rsidRDefault="00092B58" w:rsidP="00570B2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43ED69EE" w14:textId="77777777" w:rsidR="00092B58" w:rsidRPr="008B18FC" w:rsidRDefault="00092B58" w:rsidP="00570B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0605B332" w14:textId="04D665C6" w:rsidR="00092B58" w:rsidRPr="008B18FC" w:rsidRDefault="00092B58" w:rsidP="00570B2F">
            <w:pPr>
              <w:rPr>
                <w:rFonts w:ascii="Times New Roman" w:hAnsi="Times New Roman" w:cs="Times New Roman"/>
              </w:rPr>
            </w:pPr>
          </w:p>
        </w:tc>
      </w:tr>
      <w:tr w:rsidR="00092B58" w:rsidRPr="008B18FC" w14:paraId="23A33528" w14:textId="77777777" w:rsidTr="00570B2F">
        <w:trPr>
          <w:trHeight w:val="279"/>
        </w:trPr>
        <w:tc>
          <w:tcPr>
            <w:tcW w:w="3151" w:type="dxa"/>
            <w:vMerge/>
          </w:tcPr>
          <w:p w14:paraId="6C05ECE5" w14:textId="77777777" w:rsidR="00092B58" w:rsidRPr="008B18FC" w:rsidRDefault="00092B58" w:rsidP="00570B2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3A5E0CDF" w14:textId="77777777" w:rsidR="00092B58" w:rsidRPr="008B18FC" w:rsidRDefault="00092B58" w:rsidP="00570B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22"/>
              </w:rPr>
            </w:pPr>
          </w:p>
        </w:tc>
        <w:tc>
          <w:tcPr>
            <w:tcW w:w="2520" w:type="dxa"/>
            <w:gridSpan w:val="2"/>
            <w:vMerge w:val="restart"/>
          </w:tcPr>
          <w:p w14:paraId="45208E45" w14:textId="300B20E4" w:rsidR="00092B58" w:rsidRPr="008B18FC" w:rsidRDefault="00092B58" w:rsidP="00570B2F">
            <w:pPr>
              <w:pStyle w:val="Heading1"/>
              <w:rPr>
                <w:rFonts w:ascii="Times New Roman" w:hAnsi="Times New Roman" w:cs="Times New Roman"/>
              </w:rPr>
            </w:pPr>
          </w:p>
        </w:tc>
        <w:tc>
          <w:tcPr>
            <w:tcW w:w="4750" w:type="dxa"/>
            <w:gridSpan w:val="2"/>
          </w:tcPr>
          <w:p w14:paraId="0CFEBCF2" w14:textId="77777777" w:rsidR="00092B58" w:rsidRPr="008B18FC" w:rsidRDefault="00092B58" w:rsidP="00570B2F">
            <w:pPr>
              <w:rPr>
                <w:rFonts w:ascii="Times New Roman" w:hAnsi="Times New Roman" w:cs="Times New Roman"/>
              </w:rPr>
            </w:pPr>
          </w:p>
        </w:tc>
      </w:tr>
      <w:tr w:rsidR="00092B58" w:rsidRPr="008B18FC" w14:paraId="3711205C" w14:textId="77777777" w:rsidTr="00570B2F">
        <w:trPr>
          <w:trHeight w:val="279"/>
        </w:trPr>
        <w:tc>
          <w:tcPr>
            <w:tcW w:w="3151" w:type="dxa"/>
            <w:vMerge/>
          </w:tcPr>
          <w:p w14:paraId="473AFD92" w14:textId="77777777" w:rsidR="00092B58" w:rsidRPr="008B18FC" w:rsidRDefault="00092B58" w:rsidP="00570B2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3D1EB32A" w14:textId="77777777" w:rsidR="00092B58" w:rsidRPr="008B18FC" w:rsidRDefault="00092B58" w:rsidP="00570B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22"/>
              </w:rPr>
            </w:pPr>
          </w:p>
        </w:tc>
        <w:tc>
          <w:tcPr>
            <w:tcW w:w="2520" w:type="dxa"/>
            <w:gridSpan w:val="2"/>
            <w:vMerge/>
          </w:tcPr>
          <w:p w14:paraId="5DCC2607" w14:textId="77777777" w:rsidR="00092B58" w:rsidRPr="008B18FC" w:rsidRDefault="00092B58" w:rsidP="00570B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750" w:type="dxa"/>
            <w:gridSpan w:val="2"/>
          </w:tcPr>
          <w:p w14:paraId="7BDBB73A" w14:textId="77777777" w:rsidR="00092B58" w:rsidRPr="008B18FC" w:rsidRDefault="00092B58" w:rsidP="00570B2F">
            <w:pPr>
              <w:rPr>
                <w:rFonts w:ascii="Times New Roman" w:hAnsi="Times New Roman" w:cs="Times New Roman"/>
              </w:rPr>
            </w:pPr>
          </w:p>
        </w:tc>
      </w:tr>
      <w:tr w:rsidR="00092B58" w:rsidRPr="008B18FC" w14:paraId="1C03DA2E" w14:textId="77777777" w:rsidTr="00570B2F">
        <w:trPr>
          <w:trHeight w:val="522"/>
        </w:trPr>
        <w:tc>
          <w:tcPr>
            <w:tcW w:w="3151" w:type="dxa"/>
            <w:vMerge/>
          </w:tcPr>
          <w:p w14:paraId="27133FAB" w14:textId="77777777" w:rsidR="00092B58" w:rsidRPr="008B18FC" w:rsidRDefault="00092B58" w:rsidP="00570B2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287E3939" w14:textId="77777777" w:rsidR="00092B58" w:rsidRPr="008B18FC" w:rsidRDefault="00092B58" w:rsidP="00570B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0D65F8BB" w14:textId="35F99B01" w:rsidR="00092B58" w:rsidRPr="008B18FC" w:rsidRDefault="00092B58" w:rsidP="00570B2F">
            <w:pPr>
              <w:rPr>
                <w:rFonts w:ascii="Times New Roman" w:hAnsi="Times New Roman" w:cs="Times New Roman"/>
              </w:rPr>
            </w:pPr>
          </w:p>
        </w:tc>
      </w:tr>
      <w:tr w:rsidR="007E19CB" w:rsidRPr="008B18FC" w14:paraId="49D5F298" w14:textId="77777777" w:rsidTr="00570B2F">
        <w:trPr>
          <w:trHeight w:val="50"/>
        </w:trPr>
        <w:tc>
          <w:tcPr>
            <w:tcW w:w="3151" w:type="dxa"/>
          </w:tcPr>
          <w:p w14:paraId="5AD5CBAF" w14:textId="77777777" w:rsidR="007E19CB" w:rsidRPr="008B18FC" w:rsidRDefault="007E19CB" w:rsidP="00570B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14:paraId="56F3E286" w14:textId="77777777" w:rsidR="007E19CB" w:rsidRPr="008B18FC" w:rsidRDefault="007E19CB" w:rsidP="00570B2F">
            <w:pPr>
              <w:rPr>
                <w:rFonts w:ascii="Times New Roman" w:hAnsi="Times New Roman" w:cs="Times New Roman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6546025F" w14:textId="77777777" w:rsidR="007E19CB" w:rsidRPr="008B18FC" w:rsidRDefault="007E19CB" w:rsidP="00570B2F">
            <w:pPr>
              <w:rPr>
                <w:rFonts w:ascii="Times New Roman" w:hAnsi="Times New Roman" w:cs="Times New Roman"/>
              </w:rPr>
            </w:pPr>
          </w:p>
        </w:tc>
      </w:tr>
    </w:tbl>
    <w:p w14:paraId="2FC88344" w14:textId="77777777" w:rsidR="004954D6" w:rsidRPr="008B18FC" w:rsidRDefault="004954D6" w:rsidP="00570B2F">
      <w:pPr>
        <w:rPr>
          <w:rFonts w:ascii="Times New Roman" w:hAnsi="Times New Roman" w:cs="Times New Roman"/>
        </w:rPr>
      </w:pPr>
    </w:p>
    <w:sectPr w:rsidR="004954D6" w:rsidRPr="008B18FC" w:rsidSect="00092B58">
      <w:pgSz w:w="12240" w:h="15840" w:code="1"/>
      <w:pgMar w:top="540" w:right="720" w:bottom="720" w:left="72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85F8B2" w14:textId="77777777" w:rsidR="00E6504E" w:rsidRDefault="00E6504E" w:rsidP="0085363C">
      <w:pPr>
        <w:spacing w:line="240" w:lineRule="auto"/>
      </w:pPr>
      <w:r>
        <w:separator/>
      </w:r>
    </w:p>
  </w:endnote>
  <w:endnote w:type="continuationSeparator" w:id="0">
    <w:p w14:paraId="349C3890" w14:textId="77777777" w:rsidR="00E6504E" w:rsidRDefault="00E6504E" w:rsidP="0085363C">
      <w:pPr>
        <w:spacing w:line="240" w:lineRule="auto"/>
      </w:pPr>
      <w:r>
        <w:continuationSeparator/>
      </w:r>
    </w:p>
  </w:endnote>
  <w:endnote w:type="continuationNotice" w:id="1">
    <w:p w14:paraId="7ECBD921" w14:textId="77777777" w:rsidR="00E6504E" w:rsidRDefault="00E6504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92151E-1F1E-4F3F-BB68-DF1BE2C97EC7}"/>
    <w:embedBold r:id="rId2" w:fontKey="{02F5712F-FF07-4B65-AFCB-5AF74535DD8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A438A08-F513-44E6-A736-9329B870AE1D}"/>
  </w:font>
  <w:font w:name="Posterama">
    <w:charset w:val="00"/>
    <w:family w:val="swiss"/>
    <w:pitch w:val="variable"/>
    <w:sig w:usb0="A11526FF" w:usb1="D000204B" w:usb2="00010000" w:usb3="00000000" w:csb0="0000019F" w:csb1="00000000"/>
    <w:embedRegular r:id="rId4" w:fontKey="{D61BECDC-A348-4EEC-B873-A700B1055222}"/>
    <w:embedBold r:id="rId5" w:fontKey="{C7E1B308-28CB-41F8-89C4-E923142AA2D3}"/>
    <w:embedItalic r:id="rId6" w:fontKey="{10AAD0E7-33B8-42E3-9E0B-EF5DC44DFD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7" w:fontKey="{A1E63C63-504B-45D8-9672-7EAB1FF7DE6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87258A32-DBAC-4860-9333-2EA49AB7648D}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EE4A9E0C-2829-4346-B16C-7EBB445018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176F9C" w14:textId="77777777" w:rsidR="00E6504E" w:rsidRDefault="00E6504E" w:rsidP="0085363C">
      <w:pPr>
        <w:spacing w:line="240" w:lineRule="auto"/>
      </w:pPr>
      <w:r>
        <w:separator/>
      </w:r>
    </w:p>
  </w:footnote>
  <w:footnote w:type="continuationSeparator" w:id="0">
    <w:p w14:paraId="1176D166" w14:textId="77777777" w:rsidR="00E6504E" w:rsidRDefault="00E6504E" w:rsidP="0085363C">
      <w:pPr>
        <w:spacing w:line="240" w:lineRule="auto"/>
      </w:pPr>
      <w:r>
        <w:continuationSeparator/>
      </w:r>
    </w:p>
  </w:footnote>
  <w:footnote w:type="continuationNotice" w:id="1">
    <w:p w14:paraId="7CB1D0E4" w14:textId="77777777" w:rsidR="00E6504E" w:rsidRDefault="00E6504E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3BEF"/>
    <w:multiLevelType w:val="hybridMultilevel"/>
    <w:tmpl w:val="298E8BA0"/>
    <w:lvl w:ilvl="0" w:tplc="1C4008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C029F"/>
    <w:multiLevelType w:val="hybridMultilevel"/>
    <w:tmpl w:val="84B0DDA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EC55A77"/>
    <w:multiLevelType w:val="hybridMultilevel"/>
    <w:tmpl w:val="8924D22E"/>
    <w:lvl w:ilvl="0" w:tplc="19448CE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512CDF"/>
    <w:multiLevelType w:val="hybridMultilevel"/>
    <w:tmpl w:val="8470218C"/>
    <w:lvl w:ilvl="0" w:tplc="40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42272"/>
    <w:multiLevelType w:val="hybridMultilevel"/>
    <w:tmpl w:val="76307752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191218"/>
    <w:multiLevelType w:val="hybridMultilevel"/>
    <w:tmpl w:val="AFE0C7A4"/>
    <w:lvl w:ilvl="0" w:tplc="40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C38BA"/>
    <w:multiLevelType w:val="hybridMultilevel"/>
    <w:tmpl w:val="04E62CDC"/>
    <w:lvl w:ilvl="0" w:tplc="D0C6F27C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E835188"/>
    <w:multiLevelType w:val="hybridMultilevel"/>
    <w:tmpl w:val="352EACB4"/>
    <w:lvl w:ilvl="0" w:tplc="19448CEC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1" w15:restartNumberingAfterBreak="0">
    <w:nsid w:val="1FAA01CF"/>
    <w:multiLevelType w:val="hybridMultilevel"/>
    <w:tmpl w:val="391AE7C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29356E"/>
    <w:multiLevelType w:val="hybridMultilevel"/>
    <w:tmpl w:val="EABA9942"/>
    <w:lvl w:ilvl="0" w:tplc="19448CE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4" w15:restartNumberingAfterBreak="0">
    <w:nsid w:val="2374516A"/>
    <w:multiLevelType w:val="hybridMultilevel"/>
    <w:tmpl w:val="24EA8702"/>
    <w:lvl w:ilvl="0" w:tplc="19448CE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213477"/>
    <w:multiLevelType w:val="hybridMultilevel"/>
    <w:tmpl w:val="10B2D11C"/>
    <w:lvl w:ilvl="0" w:tplc="19448CE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3F101577"/>
    <w:multiLevelType w:val="hybridMultilevel"/>
    <w:tmpl w:val="688A0A3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23" w15:restartNumberingAfterBreak="0">
    <w:nsid w:val="402515AF"/>
    <w:multiLevelType w:val="hybridMultilevel"/>
    <w:tmpl w:val="1656525A"/>
    <w:lvl w:ilvl="0" w:tplc="19448CE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FB7E3F"/>
    <w:multiLevelType w:val="hybridMultilevel"/>
    <w:tmpl w:val="2720448C"/>
    <w:lvl w:ilvl="0" w:tplc="D0C6F27C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8E7203"/>
    <w:multiLevelType w:val="hybridMultilevel"/>
    <w:tmpl w:val="5C94EEF4"/>
    <w:lvl w:ilvl="0" w:tplc="19448CE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9" w15:restartNumberingAfterBreak="0">
    <w:nsid w:val="47D46055"/>
    <w:multiLevelType w:val="hybridMultilevel"/>
    <w:tmpl w:val="A530D5BA"/>
    <w:lvl w:ilvl="0" w:tplc="19448CEC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3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640DD5"/>
    <w:multiLevelType w:val="hybridMultilevel"/>
    <w:tmpl w:val="B4CA4F24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8C66741"/>
    <w:multiLevelType w:val="hybridMultilevel"/>
    <w:tmpl w:val="1016971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EF189F"/>
    <w:multiLevelType w:val="hybridMultilevel"/>
    <w:tmpl w:val="7AB8400C"/>
    <w:lvl w:ilvl="0" w:tplc="19448CE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AD5934"/>
    <w:multiLevelType w:val="hybridMultilevel"/>
    <w:tmpl w:val="39B40652"/>
    <w:lvl w:ilvl="0" w:tplc="D0C6F27C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851827"/>
    <w:multiLevelType w:val="hybridMultilevel"/>
    <w:tmpl w:val="AECAF586"/>
    <w:lvl w:ilvl="0" w:tplc="19448CEC">
      <w:numFmt w:val="bullet"/>
      <w:lvlText w:val="•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0543028"/>
    <w:multiLevelType w:val="hybridMultilevel"/>
    <w:tmpl w:val="44D8637E"/>
    <w:lvl w:ilvl="0" w:tplc="19448CEC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40" w15:restartNumberingAfterBreak="0">
    <w:nsid w:val="666626BD"/>
    <w:multiLevelType w:val="hybridMultilevel"/>
    <w:tmpl w:val="A8D47B36"/>
    <w:lvl w:ilvl="0" w:tplc="19448CEC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44" w15:restartNumberingAfterBreak="0">
    <w:nsid w:val="709134CB"/>
    <w:multiLevelType w:val="hybridMultilevel"/>
    <w:tmpl w:val="7C740806"/>
    <w:lvl w:ilvl="0" w:tplc="19448CE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3233D5"/>
    <w:multiLevelType w:val="hybridMultilevel"/>
    <w:tmpl w:val="54A019F2"/>
    <w:lvl w:ilvl="0" w:tplc="19448CE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7" w15:restartNumberingAfterBreak="0">
    <w:nsid w:val="7C8F532E"/>
    <w:multiLevelType w:val="hybridMultilevel"/>
    <w:tmpl w:val="801E919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45458172">
    <w:abstractNumId w:val="27"/>
  </w:num>
  <w:num w:numId="2" w16cid:durableId="1005936465">
    <w:abstractNumId w:val="19"/>
  </w:num>
  <w:num w:numId="3" w16cid:durableId="1920559729">
    <w:abstractNumId w:val="38"/>
  </w:num>
  <w:num w:numId="4" w16cid:durableId="597254634">
    <w:abstractNumId w:val="28"/>
  </w:num>
  <w:num w:numId="5" w16cid:durableId="67307804">
    <w:abstractNumId w:val="30"/>
  </w:num>
  <w:num w:numId="6" w16cid:durableId="1362507970">
    <w:abstractNumId w:val="43"/>
  </w:num>
  <w:num w:numId="7" w16cid:durableId="522090227">
    <w:abstractNumId w:val="18"/>
  </w:num>
  <w:num w:numId="8" w16cid:durableId="762189349">
    <w:abstractNumId w:val="26"/>
  </w:num>
  <w:num w:numId="9" w16cid:durableId="151793744">
    <w:abstractNumId w:val="41"/>
  </w:num>
  <w:num w:numId="10" w16cid:durableId="1466040994">
    <w:abstractNumId w:val="8"/>
  </w:num>
  <w:num w:numId="11" w16cid:durableId="878132211">
    <w:abstractNumId w:val="17"/>
  </w:num>
  <w:num w:numId="12" w16cid:durableId="1933077938">
    <w:abstractNumId w:val="2"/>
  </w:num>
  <w:num w:numId="13" w16cid:durableId="218830466">
    <w:abstractNumId w:val="10"/>
  </w:num>
  <w:num w:numId="14" w16cid:durableId="1939019944">
    <w:abstractNumId w:val="22"/>
  </w:num>
  <w:num w:numId="15" w16cid:durableId="648703801">
    <w:abstractNumId w:val="20"/>
  </w:num>
  <w:num w:numId="16" w16cid:durableId="1413116858">
    <w:abstractNumId w:val="39"/>
  </w:num>
  <w:num w:numId="17" w16cid:durableId="1930918826">
    <w:abstractNumId w:val="13"/>
  </w:num>
  <w:num w:numId="18" w16cid:durableId="775516179">
    <w:abstractNumId w:val="48"/>
  </w:num>
  <w:num w:numId="19" w16cid:durableId="1182204620">
    <w:abstractNumId w:val="42"/>
  </w:num>
  <w:num w:numId="20" w16cid:durableId="293754582">
    <w:abstractNumId w:val="31"/>
  </w:num>
  <w:num w:numId="21" w16cid:durableId="1970285429">
    <w:abstractNumId w:val="46"/>
  </w:num>
  <w:num w:numId="22" w16cid:durableId="587544788">
    <w:abstractNumId w:val="16"/>
  </w:num>
  <w:num w:numId="23" w16cid:durableId="1552040543">
    <w:abstractNumId w:val="0"/>
  </w:num>
  <w:num w:numId="24" w16cid:durableId="308825113">
    <w:abstractNumId w:val="11"/>
  </w:num>
  <w:num w:numId="25" w16cid:durableId="582758962">
    <w:abstractNumId w:val="33"/>
  </w:num>
  <w:num w:numId="26" w16cid:durableId="1583026206">
    <w:abstractNumId w:val="5"/>
  </w:num>
  <w:num w:numId="27" w16cid:durableId="1513108351">
    <w:abstractNumId w:val="6"/>
  </w:num>
  <w:num w:numId="28" w16cid:durableId="710157368">
    <w:abstractNumId w:val="4"/>
  </w:num>
  <w:num w:numId="29" w16cid:durableId="59183643">
    <w:abstractNumId w:val="21"/>
  </w:num>
  <w:num w:numId="30" w16cid:durableId="1881475315">
    <w:abstractNumId w:val="47"/>
  </w:num>
  <w:num w:numId="31" w16cid:durableId="912010663">
    <w:abstractNumId w:val="1"/>
  </w:num>
  <w:num w:numId="32" w16cid:durableId="1842357763">
    <w:abstractNumId w:val="35"/>
  </w:num>
  <w:num w:numId="33" w16cid:durableId="2127239053">
    <w:abstractNumId w:val="24"/>
  </w:num>
  <w:num w:numId="34" w16cid:durableId="529994046">
    <w:abstractNumId w:val="7"/>
  </w:num>
  <w:num w:numId="35" w16cid:durableId="1667243199">
    <w:abstractNumId w:val="29"/>
  </w:num>
  <w:num w:numId="36" w16cid:durableId="1560365913">
    <w:abstractNumId w:val="36"/>
  </w:num>
  <w:num w:numId="37" w16cid:durableId="2052997532">
    <w:abstractNumId w:val="32"/>
  </w:num>
  <w:num w:numId="38" w16cid:durableId="2013026245">
    <w:abstractNumId w:val="40"/>
  </w:num>
  <w:num w:numId="39" w16cid:durableId="709958767">
    <w:abstractNumId w:val="45"/>
  </w:num>
  <w:num w:numId="40" w16cid:durableId="423917993">
    <w:abstractNumId w:val="15"/>
  </w:num>
  <w:num w:numId="41" w16cid:durableId="209195649">
    <w:abstractNumId w:val="44"/>
  </w:num>
  <w:num w:numId="42" w16cid:durableId="1788545083">
    <w:abstractNumId w:val="37"/>
  </w:num>
  <w:num w:numId="43" w16cid:durableId="1015695237">
    <w:abstractNumId w:val="3"/>
  </w:num>
  <w:num w:numId="44" w16cid:durableId="593591168">
    <w:abstractNumId w:val="9"/>
  </w:num>
  <w:num w:numId="45" w16cid:durableId="2100640228">
    <w:abstractNumId w:val="14"/>
  </w:num>
  <w:num w:numId="46" w16cid:durableId="759908687">
    <w:abstractNumId w:val="12"/>
  </w:num>
  <w:num w:numId="47" w16cid:durableId="1164200415">
    <w:abstractNumId w:val="25"/>
  </w:num>
  <w:num w:numId="48" w16cid:durableId="1019313696">
    <w:abstractNumId w:val="34"/>
  </w:num>
  <w:num w:numId="49" w16cid:durableId="1942108652">
    <w:abstractNumId w:val="2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F56"/>
    <w:rsid w:val="00043E2A"/>
    <w:rsid w:val="00046661"/>
    <w:rsid w:val="00052382"/>
    <w:rsid w:val="000573A9"/>
    <w:rsid w:val="0006568A"/>
    <w:rsid w:val="00076F0F"/>
    <w:rsid w:val="00080D55"/>
    <w:rsid w:val="00082374"/>
    <w:rsid w:val="00084253"/>
    <w:rsid w:val="00092B58"/>
    <w:rsid w:val="000D1F49"/>
    <w:rsid w:val="000D44B8"/>
    <w:rsid w:val="00125B8C"/>
    <w:rsid w:val="0012609C"/>
    <w:rsid w:val="00150A8F"/>
    <w:rsid w:val="00162D53"/>
    <w:rsid w:val="001727CA"/>
    <w:rsid w:val="00187D40"/>
    <w:rsid w:val="001B1A04"/>
    <w:rsid w:val="001D52C4"/>
    <w:rsid w:val="001E3E6E"/>
    <w:rsid w:val="001F4486"/>
    <w:rsid w:val="002165AE"/>
    <w:rsid w:val="00252342"/>
    <w:rsid w:val="002559E6"/>
    <w:rsid w:val="00261070"/>
    <w:rsid w:val="00262423"/>
    <w:rsid w:val="00281BB5"/>
    <w:rsid w:val="002C56E6"/>
    <w:rsid w:val="002E2A65"/>
    <w:rsid w:val="002E2DC5"/>
    <w:rsid w:val="002F4920"/>
    <w:rsid w:val="002F5FFB"/>
    <w:rsid w:val="00300BC8"/>
    <w:rsid w:val="003068D0"/>
    <w:rsid w:val="00344C71"/>
    <w:rsid w:val="00361691"/>
    <w:rsid w:val="00361E11"/>
    <w:rsid w:val="00376B65"/>
    <w:rsid w:val="00392616"/>
    <w:rsid w:val="0039390A"/>
    <w:rsid w:val="00397346"/>
    <w:rsid w:val="003F0847"/>
    <w:rsid w:val="0040090B"/>
    <w:rsid w:val="004275F1"/>
    <w:rsid w:val="00444441"/>
    <w:rsid w:val="00450370"/>
    <w:rsid w:val="004559B7"/>
    <w:rsid w:val="00461532"/>
    <w:rsid w:val="0046302A"/>
    <w:rsid w:val="00470C9D"/>
    <w:rsid w:val="00487D2D"/>
    <w:rsid w:val="004954D6"/>
    <w:rsid w:val="00495BAE"/>
    <w:rsid w:val="00495CDE"/>
    <w:rsid w:val="004B00F4"/>
    <w:rsid w:val="004B3BCD"/>
    <w:rsid w:val="004B4E85"/>
    <w:rsid w:val="004B7AFC"/>
    <w:rsid w:val="004D5D62"/>
    <w:rsid w:val="004E44AB"/>
    <w:rsid w:val="004E63C1"/>
    <w:rsid w:val="005112D0"/>
    <w:rsid w:val="00563E4F"/>
    <w:rsid w:val="00570B2F"/>
    <w:rsid w:val="00577E06"/>
    <w:rsid w:val="00581046"/>
    <w:rsid w:val="005A3BF7"/>
    <w:rsid w:val="005D1609"/>
    <w:rsid w:val="005F0033"/>
    <w:rsid w:val="005F2035"/>
    <w:rsid w:val="005F3D1A"/>
    <w:rsid w:val="005F7990"/>
    <w:rsid w:val="006025D1"/>
    <w:rsid w:val="00607599"/>
    <w:rsid w:val="00625C1C"/>
    <w:rsid w:val="00632608"/>
    <w:rsid w:val="0063739C"/>
    <w:rsid w:val="0064068F"/>
    <w:rsid w:val="00650AF4"/>
    <w:rsid w:val="006643E9"/>
    <w:rsid w:val="0067761E"/>
    <w:rsid w:val="00690E3F"/>
    <w:rsid w:val="0069233E"/>
    <w:rsid w:val="006B34D0"/>
    <w:rsid w:val="006B535B"/>
    <w:rsid w:val="006E4822"/>
    <w:rsid w:val="006E4D89"/>
    <w:rsid w:val="007520D7"/>
    <w:rsid w:val="00765AB9"/>
    <w:rsid w:val="00770F25"/>
    <w:rsid w:val="007853C8"/>
    <w:rsid w:val="007A35A8"/>
    <w:rsid w:val="007B0A85"/>
    <w:rsid w:val="007C4BAD"/>
    <w:rsid w:val="007C6A52"/>
    <w:rsid w:val="007E19CB"/>
    <w:rsid w:val="0082043E"/>
    <w:rsid w:val="00835A7D"/>
    <w:rsid w:val="0085363C"/>
    <w:rsid w:val="00856049"/>
    <w:rsid w:val="008665ED"/>
    <w:rsid w:val="008802A6"/>
    <w:rsid w:val="008954EF"/>
    <w:rsid w:val="008A0979"/>
    <w:rsid w:val="008B18FC"/>
    <w:rsid w:val="008C0CAB"/>
    <w:rsid w:val="008E203A"/>
    <w:rsid w:val="008E2AA0"/>
    <w:rsid w:val="008E3C34"/>
    <w:rsid w:val="008E53C9"/>
    <w:rsid w:val="008E78A4"/>
    <w:rsid w:val="008F0C53"/>
    <w:rsid w:val="00903F56"/>
    <w:rsid w:val="0091229C"/>
    <w:rsid w:val="009124A5"/>
    <w:rsid w:val="0091735B"/>
    <w:rsid w:val="00940E73"/>
    <w:rsid w:val="0095475A"/>
    <w:rsid w:val="0097469C"/>
    <w:rsid w:val="0098597D"/>
    <w:rsid w:val="009D5F80"/>
    <w:rsid w:val="009F619A"/>
    <w:rsid w:val="009F6DDE"/>
    <w:rsid w:val="00A06747"/>
    <w:rsid w:val="00A2266E"/>
    <w:rsid w:val="00A2383A"/>
    <w:rsid w:val="00A31F73"/>
    <w:rsid w:val="00A370A8"/>
    <w:rsid w:val="00A87A5F"/>
    <w:rsid w:val="00A91465"/>
    <w:rsid w:val="00AB10BA"/>
    <w:rsid w:val="00AC7F90"/>
    <w:rsid w:val="00AD2A97"/>
    <w:rsid w:val="00AF056A"/>
    <w:rsid w:val="00B62AB7"/>
    <w:rsid w:val="00B96634"/>
    <w:rsid w:val="00BA5002"/>
    <w:rsid w:val="00BC624A"/>
    <w:rsid w:val="00BD4753"/>
    <w:rsid w:val="00BD5CB1"/>
    <w:rsid w:val="00BE08AA"/>
    <w:rsid w:val="00BE62EE"/>
    <w:rsid w:val="00C003BA"/>
    <w:rsid w:val="00C02189"/>
    <w:rsid w:val="00C17861"/>
    <w:rsid w:val="00C322DF"/>
    <w:rsid w:val="00C4481A"/>
    <w:rsid w:val="00C45065"/>
    <w:rsid w:val="00C46878"/>
    <w:rsid w:val="00C75B47"/>
    <w:rsid w:val="00C96B71"/>
    <w:rsid w:val="00CB4A51"/>
    <w:rsid w:val="00CD4093"/>
    <w:rsid w:val="00CD4532"/>
    <w:rsid w:val="00CD47B0"/>
    <w:rsid w:val="00CE6104"/>
    <w:rsid w:val="00CE73DF"/>
    <w:rsid w:val="00CE7918"/>
    <w:rsid w:val="00D12439"/>
    <w:rsid w:val="00D16163"/>
    <w:rsid w:val="00D43F6D"/>
    <w:rsid w:val="00D821F0"/>
    <w:rsid w:val="00DA2E00"/>
    <w:rsid w:val="00DA443D"/>
    <w:rsid w:val="00DB3FAD"/>
    <w:rsid w:val="00DC4A6D"/>
    <w:rsid w:val="00DF0115"/>
    <w:rsid w:val="00E246A5"/>
    <w:rsid w:val="00E60E6F"/>
    <w:rsid w:val="00E61C09"/>
    <w:rsid w:val="00E63909"/>
    <w:rsid w:val="00E6504E"/>
    <w:rsid w:val="00E80B3D"/>
    <w:rsid w:val="00E867B2"/>
    <w:rsid w:val="00E92F21"/>
    <w:rsid w:val="00EB3B58"/>
    <w:rsid w:val="00EC7359"/>
    <w:rsid w:val="00ED71CF"/>
    <w:rsid w:val="00EE3054"/>
    <w:rsid w:val="00EE3EC6"/>
    <w:rsid w:val="00EE6C6F"/>
    <w:rsid w:val="00EF580D"/>
    <w:rsid w:val="00F00606"/>
    <w:rsid w:val="00F01256"/>
    <w:rsid w:val="00F079F2"/>
    <w:rsid w:val="00F41A0F"/>
    <w:rsid w:val="00F47D02"/>
    <w:rsid w:val="00FA12C6"/>
    <w:rsid w:val="00FC589C"/>
    <w:rsid w:val="00FC7475"/>
    <w:rsid w:val="00FD1666"/>
    <w:rsid w:val="00FD2351"/>
    <w:rsid w:val="00FD7ACC"/>
    <w:rsid w:val="00FE4673"/>
    <w:rsid w:val="00FE71AD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ECD476"/>
  <w15:chartTrackingRefBased/>
  <w15:docId w15:val="{13CDA153-E6EC-4C63-BE37-20A07B82D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44441"/>
    <w:pPr>
      <w:spacing w:after="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69233E"/>
    <w:pPr>
      <w:tabs>
        <w:tab w:val="left" w:pos="2520"/>
        <w:tab w:val="left" w:pos="3360"/>
      </w:tabs>
      <w:spacing w:before="120" w:after="120"/>
      <w:outlineLvl w:val="0"/>
    </w:pPr>
    <w:rPr>
      <w:rFonts w:asciiTheme="majorHAnsi" w:hAnsiTheme="majorHAnsi"/>
      <w:b/>
      <w:caps/>
      <w:color w:val="6D509B" w:themeColor="accent1"/>
      <w:sz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690E3F"/>
    <w:pPr>
      <w:keepNext/>
      <w:tabs>
        <w:tab w:val="left" w:pos="720"/>
        <w:tab w:val="left" w:pos="1199"/>
      </w:tabs>
      <w:outlineLvl w:val="1"/>
    </w:pPr>
    <w:rPr>
      <w:rFonts w:asciiTheme="majorHAnsi" w:hAnsiTheme="majorHAnsi"/>
      <w:b/>
      <w:bCs/>
      <w:color w:val="6D509B" w:themeColor="accent1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444441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bCs/>
      <w:szCs w:val="27"/>
    </w:rPr>
  </w:style>
  <w:style w:type="paragraph" w:styleId="Heading4">
    <w:name w:val="heading 4"/>
    <w:basedOn w:val="Normal"/>
    <w:next w:val="Normal"/>
    <w:link w:val="Heading4Char"/>
    <w:uiPriority w:val="1"/>
    <w:qFormat/>
    <w:rsid w:val="00444441"/>
    <w:pPr>
      <w:spacing w:line="240" w:lineRule="auto"/>
      <w:outlineLvl w:val="3"/>
    </w:pPr>
    <w:rPr>
      <w:rFonts w:asciiTheme="majorHAnsi" w:hAnsiTheme="majorHAnsi"/>
      <w:caps/>
      <w:sz w:val="18"/>
      <w:szCs w:val="25"/>
    </w:rPr>
  </w:style>
  <w:style w:type="paragraph" w:styleId="Heading5">
    <w:name w:val="heading 5"/>
    <w:basedOn w:val="Normal"/>
    <w:link w:val="Heading5Char"/>
    <w:uiPriority w:val="1"/>
    <w:qFormat/>
    <w:rsid w:val="00444441"/>
    <w:pPr>
      <w:numPr>
        <w:ilvl w:val="4"/>
      </w:numPr>
      <w:spacing w:after="240" w:line="240" w:lineRule="auto"/>
      <w:outlineLvl w:val="4"/>
    </w:pPr>
    <w:rPr>
      <w:rFonts w:asciiTheme="majorHAnsi" w:hAnsiTheme="majorHAnsi"/>
      <w:color w:val="6D509B" w:themeColor="accent1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36284D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36284D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9233E"/>
    <w:rPr>
      <w:rFonts w:asciiTheme="majorHAnsi" w:hAnsiTheme="majorHAnsi"/>
      <w:b/>
      <w:caps/>
      <w:color w:val="6D509B" w:themeColor="accent1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690E3F"/>
    <w:rPr>
      <w:rFonts w:asciiTheme="majorHAnsi" w:hAnsiTheme="majorHAnsi"/>
      <w:b/>
      <w:bCs/>
      <w:color w:val="6D509B" w:themeColor="accent1"/>
      <w:sz w:val="20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444441"/>
    <w:rPr>
      <w:bCs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44D26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44D26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9EB060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9EB060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8E58B6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E63C1"/>
    <w:pPr>
      <w:widowControl w:val="0"/>
      <w:kinsoku w:val="0"/>
      <w:overflowPunct w:val="0"/>
      <w:autoSpaceDE w:val="0"/>
      <w:autoSpaceDN w:val="0"/>
      <w:adjustRightInd w:val="0"/>
      <w:spacing w:line="240" w:lineRule="auto"/>
    </w:pPr>
    <w:rPr>
      <w:rFonts w:asciiTheme="majorHAnsi" w:eastAsia="Times New Roman" w:hAnsiTheme="majorHAnsi" w:cs="Georgia"/>
      <w:b/>
      <w:bCs/>
      <w:color w:val="6D509B" w:themeColor="accent1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4E63C1"/>
    <w:rPr>
      <w:rFonts w:asciiTheme="majorHAnsi" w:eastAsia="Times New Roman" w:hAnsiTheme="majorHAnsi" w:cs="Georgia"/>
      <w:b/>
      <w:bCs/>
      <w:color w:val="6D509B" w:themeColor="accent1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1"/>
    <w:rsid w:val="00444441"/>
    <w:rPr>
      <w:rFonts w:asciiTheme="majorHAnsi" w:hAnsiTheme="majorHAnsi"/>
      <w:caps/>
      <w:sz w:val="18"/>
      <w:szCs w:val="25"/>
    </w:rPr>
  </w:style>
  <w:style w:type="character" w:customStyle="1" w:styleId="Heading5Char">
    <w:name w:val="Heading 5 Char"/>
    <w:basedOn w:val="Heading2Char"/>
    <w:link w:val="Heading5"/>
    <w:uiPriority w:val="1"/>
    <w:rsid w:val="00444441"/>
    <w:rPr>
      <w:rFonts w:asciiTheme="majorHAnsi" w:hAnsiTheme="majorHAnsi"/>
      <w:b w:val="0"/>
      <w:bCs w:val="0"/>
      <w:color w:val="6D509B" w:themeColor="accent1"/>
      <w:sz w:val="24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36284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36284D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F6F6F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7853C8"/>
    <w:rPr>
      <w:color w:val="605E5C"/>
      <w:shd w:val="clear" w:color="auto" w:fill="E1DFDD"/>
    </w:rPr>
  </w:style>
  <w:style w:type="paragraph" w:styleId="ListParagraph">
    <w:name w:val="List Paragraph"/>
    <w:basedOn w:val="Normal"/>
    <w:link w:val="ListParagraphChar"/>
    <w:uiPriority w:val="34"/>
    <w:semiHidden/>
    <w:qFormat/>
    <w:rsid w:val="008E3C34"/>
    <w:pPr>
      <w:ind w:left="720"/>
      <w:contextualSpacing/>
    </w:pPr>
  </w:style>
  <w:style w:type="paragraph" w:customStyle="1" w:styleId="BulletList">
    <w:name w:val="Bullet List"/>
    <w:basedOn w:val="ListParagraph"/>
    <w:link w:val="BulletListChar"/>
    <w:uiPriority w:val="1"/>
    <w:qFormat/>
    <w:rsid w:val="00690E3F"/>
    <w:pPr>
      <w:spacing w:line="360" w:lineRule="auto"/>
      <w:ind w:left="0"/>
    </w:pPr>
    <w:rPr>
      <w:rFonts w:eastAsia="Times New Roman" w:cs="Times"/>
      <w:szCs w:val="26"/>
    </w:rPr>
  </w:style>
  <w:style w:type="character" w:customStyle="1" w:styleId="ListParagraphChar">
    <w:name w:val="List Paragraph Char"/>
    <w:basedOn w:val="DefaultParagraphFont"/>
    <w:link w:val="ListParagraph"/>
    <w:uiPriority w:val="34"/>
    <w:semiHidden/>
    <w:rsid w:val="008E3C34"/>
    <w:rPr>
      <w:sz w:val="22"/>
    </w:rPr>
  </w:style>
  <w:style w:type="character" w:customStyle="1" w:styleId="BulletListChar">
    <w:name w:val="Bullet List Char"/>
    <w:basedOn w:val="ListParagraphChar"/>
    <w:link w:val="BulletList"/>
    <w:uiPriority w:val="1"/>
    <w:rsid w:val="00690E3F"/>
    <w:rPr>
      <w:rFonts w:eastAsia="Times New Roman" w:cs="Times"/>
      <w:sz w:val="20"/>
      <w:szCs w:val="26"/>
    </w:rPr>
  </w:style>
  <w:style w:type="paragraph" w:customStyle="1" w:styleId="ImagePlaceholder">
    <w:name w:val="Image Placeholder"/>
    <w:basedOn w:val="Normal"/>
    <w:uiPriority w:val="1"/>
    <w:semiHidden/>
    <w:qFormat/>
    <w:rsid w:val="00092B58"/>
    <w:rPr>
      <w:color w:val="000000" w:themeColor="text1"/>
      <w:sz w:val="10"/>
    </w:rPr>
  </w:style>
  <w:style w:type="table" w:styleId="PlainTable2">
    <w:name w:val="Plain Table 2"/>
    <w:basedOn w:val="TableNormal"/>
    <w:uiPriority w:val="42"/>
    <w:rsid w:val="00C4506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ot\AppData\Roaming\Microsoft\Templates\Creative%20teaching%20resume.dotx" TargetMode="External"/></Relationships>
</file>

<file path=word/theme/theme1.xml><?xml version="1.0" encoding="utf-8"?>
<a:theme xmlns:a="http://schemas.openxmlformats.org/drawingml/2006/main" name="Office Theme">
  <a:themeElements>
    <a:clrScheme name="Custom 13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6D509B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ustom 2">
      <a:majorFont>
        <a:latin typeface="Posteram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605AE37-0590-4098-8F0F-597D2284DD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CE7D77-1D80-419A-896A-95F04F8FED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E26171-167A-43E5-B745-B4D13001E94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142532E-FE81-4AEB-A1B7-A32D6DD49CF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Creative teaching resume</Template>
  <TotalTime>54</TotalTime>
  <Pages>4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 VINOTH</dc:creator>
  <cp:keywords/>
  <dc:description/>
  <cp:lastModifiedBy>V VINOTH</cp:lastModifiedBy>
  <cp:revision>2</cp:revision>
  <dcterms:created xsi:type="dcterms:W3CDTF">2025-08-03T08:06:00Z</dcterms:created>
  <dcterms:modified xsi:type="dcterms:W3CDTF">2025-08-03T09:00:00Z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